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2105C431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960053F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  <w:p w14:paraId="533C87B5" w14:textId="77777777" w:rsidR="000043FF" w:rsidRPr="000043FF" w:rsidRDefault="000043FF" w:rsidP="000043FF"/>
          <w:p w14:paraId="2D3FDF37" w14:textId="77777777" w:rsidR="000043FF" w:rsidRPr="000043FF" w:rsidRDefault="000043FF" w:rsidP="000043FF"/>
          <w:p w14:paraId="0D891A2A" w14:textId="77777777" w:rsidR="000043FF" w:rsidRDefault="000043FF" w:rsidP="000043FF">
            <w:pPr>
              <w:ind w:firstLine="720"/>
              <w:rPr>
                <w:rFonts w:ascii="Times New Roman" w:hAnsi="Times New Roman"/>
                <w:sz w:val="20"/>
                <w:szCs w:val="20"/>
              </w:rPr>
            </w:pPr>
          </w:p>
          <w:p w14:paraId="0889F8BC" w14:textId="5E9ECF71" w:rsidR="000043FF" w:rsidRPr="000043FF" w:rsidRDefault="000043FF" w:rsidP="000043FF">
            <w:pPr>
              <w:ind w:firstLine="720"/>
            </w:pPr>
            <w:r w:rsidRPr="000043FF">
              <w:rPr>
                <w:sz w:val="48"/>
                <w:szCs w:val="48"/>
              </w:rPr>
              <w:t>PHOTO</w: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017F1B4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1A06314" w14:textId="0EE07C77" w:rsidR="003D1B71" w:rsidRPr="000043FF" w:rsidRDefault="000043FF" w:rsidP="00310F17">
            <w:pPr>
              <w:pStyle w:val="Title"/>
              <w:rPr>
                <w:lang w:val="fr-FR"/>
              </w:rPr>
            </w:pPr>
            <w:r>
              <w:rPr>
                <w:lang w:val="fr-FR"/>
              </w:rPr>
              <w:t>[</w:t>
            </w:r>
            <w:r w:rsidRPr="000043FF">
              <w:rPr>
                <w:lang w:val="fr-FR"/>
              </w:rPr>
              <w:t>Prénom</w:t>
            </w:r>
            <w:r>
              <w:rPr>
                <w:lang w:val="fr-FR"/>
              </w:rPr>
              <w:t>]</w:t>
            </w:r>
            <w:r w:rsidR="003D1B71" w:rsidRPr="000043FF">
              <w:rPr>
                <w:lang w:val="fr-FR"/>
              </w:rPr>
              <w:br/>
            </w:r>
            <w:r>
              <w:rPr>
                <w:lang w:val="fr-FR"/>
              </w:rPr>
              <w:t>[</w:t>
            </w:r>
            <w:r w:rsidRPr="000043FF">
              <w:rPr>
                <w:lang w:val="fr-FR"/>
              </w:rPr>
              <w:t>Nom</w:t>
            </w:r>
            <w:r>
              <w:rPr>
                <w:lang w:val="fr-FR"/>
              </w:rPr>
              <w:t>]</w:t>
            </w:r>
          </w:p>
        </w:tc>
      </w:tr>
      <w:tr w:rsidR="003D1B71" w14:paraId="25CB5958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544620A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5B721C75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43BA940A" w14:textId="1B01BE70" w:rsidR="003D1B71" w:rsidRPr="000043FF" w:rsidRDefault="00857310" w:rsidP="00AC6C7E">
            <w:pPr>
              <w:pStyle w:val="Heading2"/>
              <w:rPr>
                <w:rFonts w:ascii="Calibri" w:hAnsi="Calibri" w:cs="Calibri"/>
                <w:color w:val="0072C7"/>
                <w:lang w:val="fr-FR"/>
              </w:rPr>
            </w:pPr>
            <w:sdt>
              <w:sdtPr>
                <w:rPr>
                  <w:rFonts w:ascii="Calibri" w:hAnsi="Calibri" w:cs="Calibri"/>
                  <w:color w:val="0072C7"/>
                  <w:lang w:val="fr-FR"/>
                </w:rPr>
                <w:id w:val="1196195576"/>
                <w:placeholder>
                  <w:docPart w:val="C5DD8A28116285498A06014852A3806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0043FF">
                  <w:rPr>
                    <w:lang w:val="fr-FR"/>
                  </w:rPr>
                  <w:t>Experience</w:t>
                </w:r>
              </w:sdtContent>
            </w:sdt>
            <w:r w:rsidR="000043FF">
              <w:rPr>
                <w:rFonts w:ascii="Calibri" w:hAnsi="Calibri" w:cs="Calibri"/>
                <w:color w:val="0072C7"/>
                <w:lang w:val="fr-FR"/>
              </w:rPr>
              <w:t xml:space="preserve"> Professionnelles</w:t>
            </w:r>
          </w:p>
          <w:p w14:paraId="67CE0DCF" w14:textId="37D626B0" w:rsidR="003D1B71" w:rsidRPr="000043FF" w:rsidRDefault="000043FF" w:rsidP="00AC6C7E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66F4B7A8" w14:textId="5C7289CB" w:rsidR="003D1B71" w:rsidRPr="000043FF" w:rsidRDefault="000043FF" w:rsidP="00AC6C7E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[Titre du Poste]</w:t>
            </w:r>
            <w:r w:rsidRPr="000043FF">
              <w:rPr>
                <w:rStyle w:val="Strong"/>
                <w:rFonts w:ascii="Calibri" w:hAnsi="Calibri" w:cs="Calibri"/>
                <w:lang w:val="fr-FR"/>
              </w:rPr>
              <w:t xml:space="preserve"> •</w:t>
            </w:r>
            <w:r w:rsidR="003D1B71" w:rsidRPr="000043FF">
              <w:rPr>
                <w:rFonts w:ascii="Calibri" w:hAnsi="Calibri" w:cs="Calibri"/>
                <w:lang w:val="fr-FR"/>
              </w:rPr>
              <w:t xml:space="preserve"> </w:t>
            </w:r>
            <w:r w:rsidRPr="000043FF">
              <w:rPr>
                <w:rFonts w:ascii="Calibri" w:hAnsi="Calibri" w:cs="Calibri"/>
                <w:lang w:val="fr-FR"/>
              </w:rPr>
              <w:t>[Employeur]</w:t>
            </w:r>
            <w:r w:rsidR="003D1B71" w:rsidRPr="000043FF">
              <w:rPr>
                <w:rFonts w:ascii="Calibri" w:hAnsi="Calibri" w:cs="Calibri"/>
                <w:lang w:val="fr-FR"/>
              </w:rPr>
              <w:t xml:space="preserve"> </w:t>
            </w:r>
          </w:p>
          <w:p w14:paraId="311D19B9" w14:textId="3F4469A7" w:rsidR="000043FF" w:rsidRPr="000043FF" w:rsidRDefault="000043FF" w:rsidP="00AC6C7E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[Résumé de ton rôle et les taches effectués, 2-3 lignes]</w:t>
            </w:r>
          </w:p>
          <w:p w14:paraId="635A51AB" w14:textId="77777777" w:rsidR="000043FF" w:rsidRPr="000043FF" w:rsidRDefault="000043FF" w:rsidP="000043FF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1AFBFD71" w14:textId="1AF3EE32" w:rsidR="000043FF" w:rsidRDefault="000043FF" w:rsidP="000043FF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 xml:space="preserve">[Titre du </w:t>
            </w:r>
            <w:r w:rsidRPr="000043FF">
              <w:rPr>
                <w:rFonts w:ascii="Calibri" w:hAnsi="Calibri" w:cs="Calibri"/>
                <w:lang w:val="fr-FR"/>
              </w:rPr>
              <w:t>Poste]</w:t>
            </w:r>
            <w:r w:rsidRPr="000043FF">
              <w:rPr>
                <w:rStyle w:val="Strong"/>
                <w:rFonts w:ascii="Calibri" w:hAnsi="Calibri" w:cs="Calibri"/>
                <w:lang w:val="fr-FR"/>
              </w:rPr>
              <w:t xml:space="preserve"> •</w:t>
            </w:r>
            <w:r w:rsidRPr="000043FF">
              <w:rPr>
                <w:rFonts w:ascii="Calibri" w:hAnsi="Calibri" w:cs="Calibri"/>
                <w:lang w:val="fr-FR"/>
              </w:rPr>
              <w:t xml:space="preserve"> [Employeur] </w:t>
            </w:r>
          </w:p>
          <w:p w14:paraId="1B05BBB9" w14:textId="731C1B56" w:rsidR="000043FF" w:rsidRPr="000043FF" w:rsidRDefault="000043FF" w:rsidP="000043FF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[Résumé de ton rôle et les taches effectués, 2-3 lignes]</w:t>
            </w:r>
          </w:p>
          <w:p w14:paraId="5036963E" w14:textId="77777777" w:rsidR="000043FF" w:rsidRPr="000043FF" w:rsidRDefault="000043FF" w:rsidP="000043FF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592E9938" w14:textId="18519826" w:rsidR="000043FF" w:rsidRDefault="000043FF" w:rsidP="000043FF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 xml:space="preserve">[Titre du </w:t>
            </w:r>
            <w:r w:rsidRPr="000043FF">
              <w:rPr>
                <w:rFonts w:ascii="Calibri" w:hAnsi="Calibri" w:cs="Calibri"/>
                <w:lang w:val="fr-FR"/>
              </w:rPr>
              <w:t>Poste]</w:t>
            </w:r>
            <w:r w:rsidRPr="000043FF">
              <w:rPr>
                <w:rStyle w:val="Strong"/>
                <w:rFonts w:ascii="Calibri" w:hAnsi="Calibri" w:cs="Calibri"/>
                <w:lang w:val="fr-FR"/>
              </w:rPr>
              <w:t xml:space="preserve"> •</w:t>
            </w:r>
            <w:r w:rsidRPr="000043FF">
              <w:rPr>
                <w:rFonts w:ascii="Calibri" w:hAnsi="Calibri" w:cs="Calibri"/>
                <w:lang w:val="fr-FR"/>
              </w:rPr>
              <w:t xml:space="preserve"> [Employeur] </w:t>
            </w:r>
          </w:p>
          <w:p w14:paraId="06D258C9" w14:textId="4B4B1BAC" w:rsidR="003D1B71" w:rsidRPr="000043FF" w:rsidRDefault="000043FF" w:rsidP="000043FF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[Résumé de ton rôle et les taches effectués, 2-3 lignes]</w:t>
            </w:r>
          </w:p>
          <w:p w14:paraId="4EA4C267" w14:textId="4B9EBBA8" w:rsidR="003D1B71" w:rsidRPr="000043FF" w:rsidRDefault="000043FF" w:rsidP="00AC6C7E">
            <w:pPr>
              <w:pStyle w:val="Heading2"/>
              <w:rPr>
                <w:rFonts w:ascii="Calibri" w:hAnsi="Calibri" w:cs="Calibri"/>
                <w:color w:val="0072C7"/>
                <w:lang w:val="fr-FR"/>
              </w:rPr>
            </w:pPr>
            <w:r>
              <w:rPr>
                <w:rFonts w:ascii="Calibri" w:hAnsi="Calibri" w:cs="Calibri"/>
                <w:color w:val="0072C7"/>
                <w:lang w:val="fr-FR"/>
              </w:rPr>
              <w:t>Éducation</w:t>
            </w:r>
          </w:p>
          <w:p w14:paraId="7ADE3CC3" w14:textId="77777777" w:rsidR="00603681" w:rsidRPr="000043FF" w:rsidRDefault="00603681" w:rsidP="00603681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48C3A166" w14:textId="1549472C" w:rsidR="003D1B71" w:rsidRDefault="000043FF" w:rsidP="00603681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603681">
              <w:rPr>
                <w:rFonts w:ascii="Calibri" w:hAnsi="Calibri" w:cs="Calibri"/>
                <w:lang w:val="fr-FR"/>
              </w:rPr>
              <w:t>[Titre du diplôme]</w:t>
            </w:r>
            <w:r w:rsidR="003D1B71" w:rsidRPr="00603681">
              <w:rPr>
                <w:rFonts w:ascii="Calibri" w:hAnsi="Calibri" w:cs="Calibri"/>
                <w:lang w:val="fr-FR"/>
              </w:rPr>
              <w:t xml:space="preserve">, </w:t>
            </w:r>
            <w:r w:rsidRPr="00603681">
              <w:rPr>
                <w:rFonts w:ascii="Calibri" w:hAnsi="Calibri" w:cs="Calibri"/>
                <w:lang w:val="fr-FR"/>
              </w:rPr>
              <w:t>[Nom de l’école]</w:t>
            </w:r>
          </w:p>
          <w:p w14:paraId="166787DA" w14:textId="77777777" w:rsidR="00603681" w:rsidRPr="000043FF" w:rsidRDefault="00603681" w:rsidP="00603681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373C1111" w14:textId="79B14D4D" w:rsidR="00603681" w:rsidRPr="00603681" w:rsidRDefault="00603681" w:rsidP="00603681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603681">
              <w:rPr>
                <w:rFonts w:ascii="Calibri" w:hAnsi="Calibri" w:cs="Calibri"/>
                <w:lang w:val="fr-FR"/>
              </w:rPr>
              <w:t>[Titre du diplôme], [Nom de l’école]</w:t>
            </w:r>
          </w:p>
          <w:p w14:paraId="1413922F" w14:textId="2D5D0D39" w:rsidR="003D1B71" w:rsidRPr="000043FF" w:rsidRDefault="00603681" w:rsidP="00AC6C7E">
            <w:pPr>
              <w:pStyle w:val="Heading2"/>
              <w:rPr>
                <w:rFonts w:ascii="Calibri" w:hAnsi="Calibri" w:cs="Calibri"/>
                <w:color w:val="0072C7"/>
                <w:lang w:val="fr-FR"/>
              </w:rPr>
            </w:pPr>
            <w:r>
              <w:rPr>
                <w:rFonts w:ascii="Calibri" w:hAnsi="Calibri" w:cs="Calibri"/>
                <w:color w:val="0072C7"/>
                <w:lang w:val="fr-FR"/>
              </w:rPr>
              <w:t>Attestations</w:t>
            </w:r>
          </w:p>
          <w:p w14:paraId="5FAA36A9" w14:textId="77777777" w:rsidR="00603681" w:rsidRPr="000043FF" w:rsidRDefault="00603681" w:rsidP="00603681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1021451D" w14:textId="3506CD9D" w:rsidR="00603681" w:rsidRDefault="00603681" w:rsidP="00603681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603681">
              <w:rPr>
                <w:rFonts w:ascii="Calibri" w:hAnsi="Calibri" w:cs="Calibri"/>
                <w:lang w:val="fr-FR"/>
              </w:rPr>
              <w:t xml:space="preserve">[Titre du </w:t>
            </w:r>
            <w:r w:rsidRPr="00603681">
              <w:rPr>
                <w:rFonts w:ascii="Calibri" w:hAnsi="Calibri" w:cs="Calibri"/>
                <w:lang w:val="fr-FR"/>
              </w:rPr>
              <w:t>certificat</w:t>
            </w:r>
            <w:r w:rsidRPr="00603681">
              <w:rPr>
                <w:rFonts w:ascii="Calibri" w:hAnsi="Calibri" w:cs="Calibri"/>
                <w:lang w:val="fr-FR"/>
              </w:rPr>
              <w:t>], [Nom de l’école</w:t>
            </w:r>
            <w:r w:rsidRPr="00603681">
              <w:rPr>
                <w:rFonts w:ascii="Calibri" w:hAnsi="Calibri" w:cs="Calibri"/>
                <w:lang w:val="fr-FR"/>
              </w:rPr>
              <w:t xml:space="preserve"> / de l’établissement</w:t>
            </w:r>
            <w:r w:rsidRPr="00603681">
              <w:rPr>
                <w:rFonts w:ascii="Calibri" w:hAnsi="Calibri" w:cs="Calibri"/>
                <w:lang w:val="fr-FR"/>
              </w:rPr>
              <w:t>]</w:t>
            </w:r>
          </w:p>
          <w:p w14:paraId="773B84B8" w14:textId="77777777" w:rsidR="00603681" w:rsidRPr="000043FF" w:rsidRDefault="00603681" w:rsidP="00603681">
            <w:pPr>
              <w:pStyle w:val="Dates"/>
              <w:rPr>
                <w:rFonts w:ascii="Calibri" w:hAnsi="Calibri" w:cs="Calibri"/>
                <w:lang w:val="fr-FR"/>
              </w:rPr>
            </w:pPr>
            <w:r w:rsidRPr="000043FF">
              <w:rPr>
                <w:rFonts w:ascii="Calibri" w:hAnsi="Calibri" w:cs="Calibri"/>
                <w:lang w:val="fr-FR"/>
              </w:rPr>
              <w:t>[Dates]</w:t>
            </w:r>
          </w:p>
          <w:p w14:paraId="415F7477" w14:textId="77777777" w:rsidR="00603681" w:rsidRPr="00603681" w:rsidRDefault="00603681" w:rsidP="00603681">
            <w:pPr>
              <w:pStyle w:val="Experience"/>
              <w:rPr>
                <w:rFonts w:ascii="Calibri" w:hAnsi="Calibri" w:cs="Calibri"/>
                <w:lang w:val="fr-FR"/>
              </w:rPr>
            </w:pPr>
            <w:r w:rsidRPr="00603681">
              <w:rPr>
                <w:rFonts w:ascii="Calibri" w:hAnsi="Calibri" w:cs="Calibri"/>
                <w:lang w:val="fr-FR"/>
              </w:rPr>
              <w:t>[Titre du certificat], [Nom de l’école / de l’établissement]</w:t>
            </w:r>
          </w:p>
          <w:p w14:paraId="06CE76B0" w14:textId="3CBD7687" w:rsidR="003D1B71" w:rsidRPr="000043FF" w:rsidRDefault="00603681" w:rsidP="00603681">
            <w:pPr>
              <w:pStyle w:val="Heading2"/>
              <w:rPr>
                <w:rFonts w:ascii="Calibri" w:hAnsi="Calibri" w:cs="Calibri"/>
                <w:color w:val="0072C7"/>
                <w:lang w:val="fr-FR"/>
              </w:rPr>
            </w:pPr>
            <w:r>
              <w:rPr>
                <w:rFonts w:ascii="Calibri" w:hAnsi="Calibri" w:cs="Calibri"/>
                <w:color w:val="0072C7"/>
                <w:lang w:val="fr-FR"/>
              </w:rPr>
              <w:t>Compétences</w:t>
            </w:r>
          </w:p>
          <w:p w14:paraId="13D50722" w14:textId="7132CA4D" w:rsidR="003D1B71" w:rsidRPr="00603681" w:rsidRDefault="00603681" w:rsidP="0060368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72C7"/>
                <w:sz w:val="21"/>
                <w:szCs w:val="28"/>
                <w:lang w:val="fr-FR"/>
              </w:rPr>
            </w:pPr>
            <w:r w:rsidRPr="00603681">
              <w:rPr>
                <w:sz w:val="21"/>
                <w:szCs w:val="28"/>
                <w:lang w:val="fr-FR"/>
              </w:rPr>
              <w:t>[</w:t>
            </w:r>
            <w:r w:rsidRPr="00603681">
              <w:rPr>
                <w:sz w:val="21"/>
                <w:szCs w:val="28"/>
                <w:lang w:val="fr-FR"/>
              </w:rPr>
              <w:t>Liste des compétences]</w:t>
            </w:r>
          </w:p>
          <w:p w14:paraId="033169E1" w14:textId="02B64BF6" w:rsidR="00603681" w:rsidRPr="00603681" w:rsidRDefault="00603681" w:rsidP="00603681">
            <w:pPr>
              <w:pStyle w:val="Heading2"/>
              <w:rPr>
                <w:rFonts w:ascii="Calibri" w:hAnsi="Calibri" w:cs="Calibri"/>
                <w:color w:val="0072C7"/>
                <w:lang w:val="fr-FR"/>
              </w:rPr>
            </w:pPr>
            <w:r>
              <w:rPr>
                <w:rFonts w:ascii="Calibri" w:hAnsi="Calibri" w:cs="Calibri"/>
                <w:color w:val="0072C7"/>
                <w:lang w:val="fr-FR"/>
              </w:rPr>
              <w:t>Langues</w:t>
            </w:r>
          </w:p>
          <w:p w14:paraId="6E7F5421" w14:textId="08AD2C93" w:rsidR="003D1B71" w:rsidRPr="00603681" w:rsidRDefault="00603681" w:rsidP="00603681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0072C7"/>
                <w:lang w:val="fr-FR"/>
              </w:rPr>
            </w:pPr>
            <w:r w:rsidRPr="00603681">
              <w:rPr>
                <w:sz w:val="21"/>
                <w:szCs w:val="28"/>
                <w:lang w:val="fr-FR"/>
              </w:rPr>
              <w:t>[</w:t>
            </w:r>
            <w:r w:rsidRPr="00603681">
              <w:rPr>
                <w:sz w:val="21"/>
                <w:szCs w:val="28"/>
                <w:lang w:val="fr-FR"/>
              </w:rPr>
              <w:t>Langue</w:t>
            </w:r>
            <w:r w:rsidRPr="00603681">
              <w:rPr>
                <w:sz w:val="21"/>
                <w:szCs w:val="28"/>
                <w:lang w:val="fr-FR"/>
              </w:rPr>
              <w:t>]</w:t>
            </w:r>
            <w:r w:rsidRPr="00603681">
              <w:rPr>
                <w:sz w:val="21"/>
                <w:szCs w:val="28"/>
                <w:lang w:val="fr-FR"/>
              </w:rPr>
              <w:t>, [Niveau]</w:t>
            </w:r>
          </w:p>
        </w:tc>
      </w:tr>
      <w:tr w:rsidR="003D1B71" w14:paraId="37496C21" w14:textId="77777777" w:rsidTr="003D1B71">
        <w:trPr>
          <w:trHeight w:val="1164"/>
        </w:trPr>
        <w:tc>
          <w:tcPr>
            <w:tcW w:w="720" w:type="dxa"/>
          </w:tcPr>
          <w:p w14:paraId="052F596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0486063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4A8084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D523F0B" w14:textId="77777777" w:rsidR="003D1B71" w:rsidRPr="00590471" w:rsidRDefault="003D1B71" w:rsidP="00222466"/>
        </w:tc>
      </w:tr>
      <w:tr w:rsidR="003D1B71" w14:paraId="150D156E" w14:textId="77777777" w:rsidTr="003D1B71">
        <w:trPr>
          <w:trHeight w:val="543"/>
        </w:trPr>
        <w:tc>
          <w:tcPr>
            <w:tcW w:w="720" w:type="dxa"/>
          </w:tcPr>
          <w:p w14:paraId="16C5ED6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2306F57" w14:textId="77777777" w:rsidR="003D1B71" w:rsidRPr="000043FF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  <w:lang w:val="fr-FR"/>
              </w:rPr>
            </w:pPr>
            <w:r w:rsidRPr="000043FF">
              <w:rPr>
                <w:lang w:val="fr-FR"/>
              </w:rPr>
              <mc:AlternateContent>
                <mc:Choice Requires="wpg">
                  <w:drawing>
                    <wp:inline distT="0" distB="0" distL="0" distR="0" wp14:anchorId="06B33124" wp14:editId="2370E8B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ECEC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&#13;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&#13;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55AA6B2A" w14:textId="72A8EABB" w:rsidR="003D1B71" w:rsidRPr="000043FF" w:rsidRDefault="000043FF" w:rsidP="000043FF">
            <w:pPr>
              <w:pStyle w:val="Information"/>
              <w:rPr>
                <w:lang w:val="fr-FR"/>
              </w:rPr>
            </w:pPr>
            <w:r w:rsidRPr="000043FF">
              <w:rPr>
                <w:lang w:val="fr-FR"/>
              </w:rPr>
              <w:t>[Adresse Postal]</w:t>
            </w:r>
          </w:p>
        </w:tc>
        <w:tc>
          <w:tcPr>
            <w:tcW w:w="423" w:type="dxa"/>
            <w:vMerge/>
          </w:tcPr>
          <w:p w14:paraId="05DE058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86A24C" w14:textId="77777777" w:rsidR="003D1B71" w:rsidRDefault="003D1B71" w:rsidP="005801E5">
            <w:pPr>
              <w:pStyle w:val="Heading1"/>
            </w:pPr>
          </w:p>
        </w:tc>
      </w:tr>
      <w:tr w:rsidR="003D1B71" w14:paraId="78140FFE" w14:textId="77777777" w:rsidTr="003D1B71">
        <w:trPr>
          <w:trHeight w:val="183"/>
        </w:trPr>
        <w:tc>
          <w:tcPr>
            <w:tcW w:w="720" w:type="dxa"/>
          </w:tcPr>
          <w:p w14:paraId="31FBCBF1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3CBB21F" w14:textId="77777777" w:rsidR="003D1B71" w:rsidRPr="000043FF" w:rsidRDefault="003D1B71" w:rsidP="00222466">
            <w:pPr>
              <w:pStyle w:val="NoSpacing"/>
              <w:rPr>
                <w:rFonts w:ascii="Calibri" w:hAnsi="Calibri" w:cs="Calibri"/>
                <w:color w:val="666666"/>
                <w:lang w:val="fr-FR"/>
              </w:rPr>
            </w:pPr>
          </w:p>
        </w:tc>
        <w:tc>
          <w:tcPr>
            <w:tcW w:w="423" w:type="dxa"/>
            <w:vMerge/>
          </w:tcPr>
          <w:p w14:paraId="587D135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15D019F" w14:textId="77777777" w:rsidR="003D1B71" w:rsidRDefault="003D1B71" w:rsidP="005801E5">
            <w:pPr>
              <w:pStyle w:val="Heading1"/>
            </w:pPr>
          </w:p>
        </w:tc>
      </w:tr>
      <w:tr w:rsidR="003D1B71" w14:paraId="137EEB26" w14:textId="77777777" w:rsidTr="003D1B71">
        <w:trPr>
          <w:trHeight w:val="624"/>
        </w:trPr>
        <w:tc>
          <w:tcPr>
            <w:tcW w:w="720" w:type="dxa"/>
          </w:tcPr>
          <w:p w14:paraId="34B67E4F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8185A10" w14:textId="77777777" w:rsidR="003D1B71" w:rsidRPr="000043F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lang w:val="fr-FR"/>
              </w:rPr>
            </w:pPr>
            <w:r w:rsidRPr="000043FF">
              <w:rPr>
                <w:lang w:val="fr-FR"/>
              </w:rPr>
              <mc:AlternateContent>
                <mc:Choice Requires="wpg">
                  <w:drawing>
                    <wp:inline distT="0" distB="0" distL="0" distR="0" wp14:anchorId="3D9C04D4" wp14:editId="2571FEC7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C0C52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&#13;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9440EF3" w14:textId="43E615E1" w:rsidR="003D1B71" w:rsidRPr="000043FF" w:rsidRDefault="000043FF" w:rsidP="00380FD1">
            <w:pPr>
              <w:pStyle w:val="Information"/>
              <w:rPr>
                <w:lang w:val="fr-FR"/>
              </w:rPr>
            </w:pPr>
            <w:r w:rsidRPr="000043FF">
              <w:rPr>
                <w:lang w:val="fr-FR"/>
              </w:rPr>
              <w:t>[Numéro de Téléphone]</w:t>
            </w:r>
          </w:p>
        </w:tc>
        <w:tc>
          <w:tcPr>
            <w:tcW w:w="423" w:type="dxa"/>
            <w:vMerge/>
          </w:tcPr>
          <w:p w14:paraId="02FE52C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BA4F3E" w14:textId="77777777" w:rsidR="003D1B71" w:rsidRDefault="003D1B71" w:rsidP="005801E5">
            <w:pPr>
              <w:pStyle w:val="Heading1"/>
            </w:pPr>
          </w:p>
        </w:tc>
      </w:tr>
      <w:tr w:rsidR="003D1B71" w14:paraId="2A7EE7B0" w14:textId="77777777" w:rsidTr="003D1B71">
        <w:trPr>
          <w:trHeight w:val="183"/>
        </w:trPr>
        <w:tc>
          <w:tcPr>
            <w:tcW w:w="720" w:type="dxa"/>
          </w:tcPr>
          <w:p w14:paraId="070FD15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4DDF954" w14:textId="77777777" w:rsidR="003D1B71" w:rsidRPr="000043FF" w:rsidRDefault="003D1B71" w:rsidP="00B6466C">
            <w:pPr>
              <w:pStyle w:val="NoSpacing"/>
              <w:rPr>
                <w:rFonts w:ascii="Calibri" w:hAnsi="Calibri" w:cs="Calibri"/>
                <w:color w:val="666666"/>
                <w:lang w:val="fr-FR"/>
              </w:rPr>
            </w:pPr>
          </w:p>
        </w:tc>
        <w:tc>
          <w:tcPr>
            <w:tcW w:w="423" w:type="dxa"/>
            <w:vMerge/>
          </w:tcPr>
          <w:p w14:paraId="52B2CA61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00AD44A" w14:textId="77777777" w:rsidR="003D1B71" w:rsidRDefault="003D1B71" w:rsidP="005801E5">
            <w:pPr>
              <w:pStyle w:val="Heading1"/>
            </w:pPr>
          </w:p>
        </w:tc>
      </w:tr>
      <w:tr w:rsidR="003D1B71" w14:paraId="6114834E" w14:textId="77777777" w:rsidTr="003D1B71">
        <w:trPr>
          <w:trHeight w:val="633"/>
        </w:trPr>
        <w:tc>
          <w:tcPr>
            <w:tcW w:w="720" w:type="dxa"/>
          </w:tcPr>
          <w:p w14:paraId="618B056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D5A4E27" w14:textId="77777777" w:rsidR="003D1B71" w:rsidRPr="000043F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lang w:val="fr-FR"/>
              </w:rPr>
            </w:pPr>
            <w:r w:rsidRPr="000043FF">
              <w:rPr>
                <w:lang w:val="fr-FR"/>
              </w:rPr>
              <mc:AlternateContent>
                <mc:Choice Requires="wpg">
                  <w:drawing>
                    <wp:inline distT="0" distB="0" distL="0" distR="0" wp14:anchorId="2147CFE4" wp14:editId="5AFF2F20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02C45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&#13;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C7507EE" w14:textId="50D5AAAC" w:rsidR="003D1B71" w:rsidRPr="000043FF" w:rsidRDefault="000043FF" w:rsidP="00380FD1">
            <w:pPr>
              <w:pStyle w:val="Information"/>
              <w:rPr>
                <w:lang w:val="fr-FR"/>
              </w:rPr>
            </w:pPr>
            <w:r w:rsidRPr="000043FF">
              <w:rPr>
                <w:lang w:val="fr-FR"/>
              </w:rPr>
              <w:t>[Adresse Email]</w:t>
            </w:r>
          </w:p>
        </w:tc>
        <w:tc>
          <w:tcPr>
            <w:tcW w:w="423" w:type="dxa"/>
            <w:vMerge/>
          </w:tcPr>
          <w:p w14:paraId="30BE268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9D8E6A2" w14:textId="77777777" w:rsidR="003D1B71" w:rsidRDefault="003D1B71" w:rsidP="005801E5">
            <w:pPr>
              <w:pStyle w:val="Heading1"/>
            </w:pPr>
          </w:p>
        </w:tc>
      </w:tr>
      <w:tr w:rsidR="003D1B71" w14:paraId="385D2BD2" w14:textId="77777777" w:rsidTr="003D1B71">
        <w:trPr>
          <w:trHeight w:val="174"/>
        </w:trPr>
        <w:tc>
          <w:tcPr>
            <w:tcW w:w="720" w:type="dxa"/>
          </w:tcPr>
          <w:p w14:paraId="6AFE38DA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5D7E427" w14:textId="77777777" w:rsidR="003D1B71" w:rsidRPr="000043FF" w:rsidRDefault="003D1B71" w:rsidP="00B6466C">
            <w:pPr>
              <w:pStyle w:val="NoSpacing"/>
              <w:rPr>
                <w:rFonts w:ascii="Calibri" w:hAnsi="Calibri" w:cs="Calibri"/>
                <w:color w:val="666666"/>
                <w:lang w:val="fr-FR"/>
              </w:rPr>
            </w:pPr>
          </w:p>
        </w:tc>
        <w:tc>
          <w:tcPr>
            <w:tcW w:w="423" w:type="dxa"/>
            <w:vMerge/>
          </w:tcPr>
          <w:p w14:paraId="365887C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D5EC94B" w14:textId="77777777" w:rsidR="003D1B71" w:rsidRDefault="003D1B71" w:rsidP="005801E5">
            <w:pPr>
              <w:pStyle w:val="Heading1"/>
            </w:pPr>
          </w:p>
        </w:tc>
      </w:tr>
      <w:tr w:rsidR="003D1B71" w14:paraId="329C497B" w14:textId="77777777" w:rsidTr="003D1B71">
        <w:trPr>
          <w:trHeight w:val="633"/>
        </w:trPr>
        <w:tc>
          <w:tcPr>
            <w:tcW w:w="720" w:type="dxa"/>
          </w:tcPr>
          <w:p w14:paraId="6966EE94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DB950F" w14:textId="77777777" w:rsidR="003D1B71" w:rsidRPr="000043FF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  <w:lang w:val="fr-FR"/>
              </w:rPr>
            </w:pPr>
            <w:r w:rsidRPr="000043FF">
              <w:rPr>
                <w:lang w:val="fr-FR"/>
              </w:rPr>
              <mc:AlternateContent>
                <mc:Choice Requires="wpg">
                  <w:drawing>
                    <wp:inline distT="0" distB="0" distL="0" distR="0" wp14:anchorId="0ABFBB8A" wp14:editId="788A5999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71446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&#13;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">
                        <v:imagedata r:id="rId17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EF22C7F" w14:textId="3CA2DBB4" w:rsidR="003D1B71" w:rsidRPr="000043FF" w:rsidRDefault="000043FF" w:rsidP="00380FD1">
            <w:pPr>
              <w:pStyle w:val="Information"/>
              <w:rPr>
                <w:lang w:val="fr-FR"/>
              </w:rPr>
            </w:pPr>
            <w:r w:rsidRPr="000043FF">
              <w:rPr>
                <w:lang w:val="fr-FR"/>
              </w:rPr>
              <w:t>[Date de Naissance]</w:t>
            </w:r>
          </w:p>
        </w:tc>
        <w:tc>
          <w:tcPr>
            <w:tcW w:w="423" w:type="dxa"/>
            <w:vMerge/>
          </w:tcPr>
          <w:p w14:paraId="2BA2125A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3A6D73F" w14:textId="77777777" w:rsidR="003D1B71" w:rsidRDefault="003D1B71" w:rsidP="005801E5">
            <w:pPr>
              <w:pStyle w:val="Heading1"/>
            </w:pPr>
          </w:p>
        </w:tc>
      </w:tr>
      <w:tr w:rsidR="003D1B71" w14:paraId="52AE3279" w14:textId="77777777" w:rsidTr="003D1B71">
        <w:trPr>
          <w:trHeight w:val="2448"/>
        </w:trPr>
        <w:tc>
          <w:tcPr>
            <w:tcW w:w="720" w:type="dxa"/>
          </w:tcPr>
          <w:p w14:paraId="30BBB30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2BCECD22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37A06BCA" w14:textId="77777777" w:rsidR="003D1B71" w:rsidRDefault="003D1B71" w:rsidP="00222466"/>
        </w:tc>
        <w:tc>
          <w:tcPr>
            <w:tcW w:w="6607" w:type="dxa"/>
            <w:vMerge/>
          </w:tcPr>
          <w:p w14:paraId="20540771" w14:textId="77777777" w:rsidR="003D1B71" w:rsidRDefault="003D1B71" w:rsidP="00222466"/>
        </w:tc>
      </w:tr>
    </w:tbl>
    <w:p w14:paraId="7FD31D2D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3E428" w14:textId="77777777" w:rsidR="00857310" w:rsidRDefault="00857310" w:rsidP="00590471">
      <w:r>
        <w:separator/>
      </w:r>
    </w:p>
  </w:endnote>
  <w:endnote w:type="continuationSeparator" w:id="0">
    <w:p w14:paraId="7AFE6C02" w14:textId="77777777" w:rsidR="00857310" w:rsidRDefault="0085731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6A544F" w14:textId="77777777" w:rsidR="00857310" w:rsidRDefault="00857310" w:rsidP="00590471">
      <w:r>
        <w:separator/>
      </w:r>
    </w:p>
  </w:footnote>
  <w:footnote w:type="continuationSeparator" w:id="0">
    <w:p w14:paraId="7E7921A9" w14:textId="77777777" w:rsidR="00857310" w:rsidRDefault="0085731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DA86C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E8BACD" wp14:editId="5D693D25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CA6D16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">
              <v:group id="Group 14" o:spid="_x0000_s1027" style="position:absolute;top:1981;width:40640;height:38195" coordsize="40644,40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&#13;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72417"/>
    <w:multiLevelType w:val="hybridMultilevel"/>
    <w:tmpl w:val="96F0F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C00BB"/>
    <w:multiLevelType w:val="hybridMultilevel"/>
    <w:tmpl w:val="3238E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22197C"/>
    <w:multiLevelType w:val="hybridMultilevel"/>
    <w:tmpl w:val="BF86E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3FF"/>
    <w:rsid w:val="000043FF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03681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57310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19A52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khoory/Library/Containers/com.microsoft.Word/Data/Library/Application%20Support/Microsoft/Office/16.0/DTS/Search/%7bA2BD46B2-73D5-4343-9817-1663046DF4BA%7dtf781288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5DD8A28116285498A06014852A38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3502D-C345-AD4E-8EF9-F2723CB32FD7}"/>
      </w:docPartPr>
      <w:docPartBody>
        <w:p w:rsidR="00000000" w:rsidRDefault="00826552">
          <w:pPr>
            <w:pStyle w:val="C5DD8A28116285498A06014852A3806C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552"/>
    <w:rsid w:val="0082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58B94C940912A4DB781453825FFA052">
    <w:name w:val="358B94C940912A4DB781453825FFA052"/>
  </w:style>
  <w:style w:type="paragraph" w:customStyle="1" w:styleId="05E937E7EB6FBA44BFF2E3B7C2327B55">
    <w:name w:val="05E937E7EB6FBA44BFF2E3B7C2327B55"/>
  </w:style>
  <w:style w:type="paragraph" w:customStyle="1" w:styleId="C5DD8A28116285498A06014852A3806C">
    <w:name w:val="C5DD8A28116285498A06014852A3806C"/>
  </w:style>
  <w:style w:type="paragraph" w:customStyle="1" w:styleId="3F610ED30E55804FBA101B709C13563F">
    <w:name w:val="3F610ED30E55804FBA101B709C13563F"/>
  </w:style>
  <w:style w:type="paragraph" w:customStyle="1" w:styleId="DF3277054D9E524B8C927CCA2936C51A">
    <w:name w:val="DF3277054D9E524B8C927CCA2936C51A"/>
  </w:style>
  <w:style w:type="paragraph" w:customStyle="1" w:styleId="F1FA1452CAE2944A99866898F72097A6">
    <w:name w:val="F1FA1452CAE2944A99866898F72097A6"/>
  </w:style>
  <w:style w:type="paragraph" w:customStyle="1" w:styleId="BA98D3096CFE624C81402F8FFDC49CAB">
    <w:name w:val="BA98D3096CFE624C81402F8FFDC49CAB"/>
  </w:style>
  <w:style w:type="paragraph" w:customStyle="1" w:styleId="AE78E5F61A6D0642B17CA3098C3A105B">
    <w:name w:val="AE78E5F61A6D0642B17CA3098C3A105B"/>
  </w:style>
  <w:style w:type="paragraph" w:customStyle="1" w:styleId="DC4B693FFA8E0249AC96972313F1AA5C">
    <w:name w:val="DC4B693FFA8E0249AC96972313F1AA5C"/>
  </w:style>
  <w:style w:type="paragraph" w:customStyle="1" w:styleId="64CB439E83104C4492DBB628835719C9">
    <w:name w:val="64CB439E83104C4492DBB628835719C9"/>
  </w:style>
  <w:style w:type="paragraph" w:customStyle="1" w:styleId="C65C88DF33CDAC408A22BD9C41AD7E17">
    <w:name w:val="C65C88DF33CDAC408A22BD9C41AD7E17"/>
  </w:style>
  <w:style w:type="paragraph" w:customStyle="1" w:styleId="80158FE3E4600E4BB401D209355DC32D">
    <w:name w:val="80158FE3E4600E4BB401D209355DC32D"/>
  </w:style>
  <w:style w:type="paragraph" w:customStyle="1" w:styleId="8B6B432563306C4BA70A35373FE48713">
    <w:name w:val="8B6B432563306C4BA70A35373FE48713"/>
  </w:style>
  <w:style w:type="paragraph" w:customStyle="1" w:styleId="75DDD2EF84B3C744B375AEDDC5ED4FCF">
    <w:name w:val="75DDD2EF84B3C744B375AEDDC5ED4FCF"/>
  </w:style>
  <w:style w:type="paragraph" w:customStyle="1" w:styleId="A0E0B9CC0FF87343AC153714E7DFC5F8">
    <w:name w:val="A0E0B9CC0FF87343AC153714E7DFC5F8"/>
  </w:style>
  <w:style w:type="paragraph" w:customStyle="1" w:styleId="EB2FEC083D798A4FBE5E1D7EF2ED3400">
    <w:name w:val="EB2FEC083D798A4FBE5E1D7EF2ED3400"/>
  </w:style>
  <w:style w:type="paragraph" w:customStyle="1" w:styleId="C812EBAEDA8FB346B7518702EBF59916">
    <w:name w:val="C812EBAEDA8FB346B7518702EBF59916"/>
  </w:style>
  <w:style w:type="paragraph" w:customStyle="1" w:styleId="23BBF8E1CA0F224EA1F3EF964C0015C0">
    <w:name w:val="23BBF8E1CA0F224EA1F3EF964C0015C0"/>
  </w:style>
  <w:style w:type="paragraph" w:customStyle="1" w:styleId="8905ABB21D7C424F880D262172F9AAA8">
    <w:name w:val="8905ABB21D7C424F880D262172F9AAA8"/>
  </w:style>
  <w:style w:type="paragraph" w:customStyle="1" w:styleId="906E94EEFF32B04391BB8AD15DCF213B">
    <w:name w:val="906E94EEFF32B04391BB8AD15DCF213B"/>
  </w:style>
  <w:style w:type="paragraph" w:customStyle="1" w:styleId="979F1B833B317C469055850FF1155AD5">
    <w:name w:val="979F1B833B317C469055850FF1155AD5"/>
  </w:style>
  <w:style w:type="paragraph" w:customStyle="1" w:styleId="20C401FB91012E4CBD25D58A190D1B91">
    <w:name w:val="20C401FB91012E4CBD25D58A190D1B91"/>
  </w:style>
  <w:style w:type="paragraph" w:customStyle="1" w:styleId="71856AAD5EFFA541818B92994DCF37F0">
    <w:name w:val="71856AAD5EFFA541818B92994DCF37F0"/>
  </w:style>
  <w:style w:type="paragraph" w:customStyle="1" w:styleId="CA511251292F4142800AC02ECC350AB7">
    <w:name w:val="CA511251292F4142800AC02ECC350AB7"/>
  </w:style>
  <w:style w:type="paragraph" w:customStyle="1" w:styleId="F95820BA784AC94C9D978B83EBEC876E">
    <w:name w:val="F95820BA784AC94C9D978B83EBEC876E"/>
  </w:style>
  <w:style w:type="paragraph" w:customStyle="1" w:styleId="DBA953023B77094E82B0C30E3CAAEFE4">
    <w:name w:val="DBA953023B77094E82B0C30E3CAAEFE4"/>
  </w:style>
  <w:style w:type="paragraph" w:customStyle="1" w:styleId="B628330F9914474D9D790A688062F36A">
    <w:name w:val="B628330F9914474D9D790A688062F36A"/>
  </w:style>
  <w:style w:type="paragraph" w:customStyle="1" w:styleId="5B13A21C37271C48A6E0D4EABD35059F">
    <w:name w:val="5B13A21C37271C48A6E0D4EABD35059F"/>
  </w:style>
  <w:style w:type="paragraph" w:customStyle="1" w:styleId="058A8BA0E3A4704F9DFBD4DBD63A0B8F">
    <w:name w:val="058A8BA0E3A4704F9DFBD4DBD63A0B8F"/>
  </w:style>
  <w:style w:type="paragraph" w:customStyle="1" w:styleId="1386532CC4D50645B0A93EFA70C4AC44">
    <w:name w:val="1386532CC4D50645B0A93EFA70C4AC44"/>
  </w:style>
  <w:style w:type="paragraph" w:customStyle="1" w:styleId="E1258261AAADE241A1486F6EB8F83B1F">
    <w:name w:val="E1258261AAADE241A1486F6EB8F83B1F"/>
  </w:style>
  <w:style w:type="paragraph" w:customStyle="1" w:styleId="F65A77CF83F1E04491A04DEB42317318">
    <w:name w:val="F65A77CF83F1E04491A04DEB42317318"/>
  </w:style>
  <w:style w:type="paragraph" w:customStyle="1" w:styleId="C59492EDA440C4468A3E61814EE28359">
    <w:name w:val="C59492EDA440C4468A3E61814EE2835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A3D47D68D672A49ABBABC05855B886E">
    <w:name w:val="BA3D47D68D672A49ABBABC05855B88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resume.dotx</Template>
  <TotalTime>0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2021-02-03T16:41:00Z</dcterms:created>
  <dcterms:modified xsi:type="dcterms:W3CDTF">2021-02-03T16:58:00Z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